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6316A4" w:rsidRPr="00BB0F72">
        <w:trPr>
          <w:trHeight w:val="1698"/>
        </w:trPr>
        <w:tc>
          <w:tcPr>
            <w:tcW w:w="3168" w:type="dxa"/>
          </w:tcPr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6316A4" w:rsidRPr="00BB0F72" w:rsidRDefault="006316A4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84.6pt;margin-top:-19.75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6316A4" w:rsidRPr="00BB0F72" w:rsidRDefault="006316A4" w:rsidP="001A20C6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6316A4" w:rsidRPr="00BB0F72" w:rsidRDefault="006316A4" w:rsidP="001A20C6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6316A4" w:rsidRPr="003800AF" w:rsidRDefault="006316A4" w:rsidP="00BF55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0AF">
        <w:rPr>
          <w:b/>
          <w:bCs/>
          <w:sz w:val="24"/>
          <w:szCs w:val="24"/>
        </w:rPr>
        <w:fldChar w:fldCharType="begin"/>
      </w:r>
      <w:r w:rsidRPr="003800AF">
        <w:rPr>
          <w:b/>
          <w:bCs/>
          <w:sz w:val="24"/>
          <w:szCs w:val="24"/>
        </w:rPr>
        <w:instrText xml:space="preserve"> HYPERLINK "http://schoolcat37.ru/wp-content/uploads/2013/04/polozhenie-o-personal-ny-h-danny-h-obuchayushhihsya2.docx" </w:instrText>
      </w:r>
      <w:r w:rsidRPr="00335D68">
        <w:rPr>
          <w:b/>
          <w:bCs/>
          <w:sz w:val="24"/>
          <w:szCs w:val="24"/>
        </w:rPr>
      </w:r>
      <w:r w:rsidRPr="003800AF">
        <w:rPr>
          <w:b/>
          <w:bCs/>
          <w:sz w:val="24"/>
          <w:szCs w:val="24"/>
        </w:rPr>
        <w:fldChar w:fldCharType="separate"/>
      </w:r>
      <w:r w:rsidRPr="003800A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Положение о порядке получения, обработки, хранения, использования и передачи персональных данных учащихся</w:t>
      </w:r>
      <w:r w:rsidRPr="003800AF">
        <w:rPr>
          <w:b/>
          <w:bCs/>
          <w:sz w:val="24"/>
          <w:szCs w:val="24"/>
        </w:rPr>
        <w:fldChar w:fldCharType="end"/>
      </w:r>
      <w:r w:rsidRPr="00F824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778">
        <w:rPr>
          <w:rFonts w:ascii="Times New Roman" w:hAnsi="Times New Roman" w:cs="Times New Roman"/>
          <w:b/>
          <w:bCs/>
          <w:sz w:val="24"/>
          <w:szCs w:val="24"/>
        </w:rPr>
        <w:t>МБОУ «Русско-татарская  средняя общеобразовательная школа № 136» Приволжского района города Казани</w:t>
      </w:r>
    </w:p>
    <w:bookmarkEnd w:id="0"/>
    <w:p w:rsidR="006316A4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A4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A4" w:rsidRPr="00236558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316A4" w:rsidRPr="00236558" w:rsidRDefault="006316A4" w:rsidP="00E0230E">
      <w:pPr>
        <w:pStyle w:val="NormalWeb"/>
        <w:spacing w:before="0" w:beforeAutospacing="0" w:after="0" w:afterAutospacing="0"/>
        <w:jc w:val="both"/>
      </w:pPr>
      <w:r w:rsidRPr="00236558">
        <w:t xml:space="preserve">1.1.Настоящее Положение разработано </w:t>
      </w:r>
      <w:r>
        <w:t>в соответствии с Федеральным законом «Об образовании в Российской Федерации», Федеральным законом</w:t>
      </w:r>
      <w:r w:rsidRPr="00236558">
        <w:t xml:space="preserve"> от 27 июля 2006 №152-ФЗ «О пе</w:t>
      </w:r>
      <w:r>
        <w:t>рсональных данных», Федеральным законом</w:t>
      </w:r>
      <w:r w:rsidRPr="00236558">
        <w:t xml:space="preserve"> от 27 июля 2006 №149-ФЗ «Об информации, информационных технологиях и о за</w:t>
      </w:r>
      <w:r>
        <w:t>щите информации»,  Постановлением</w:t>
      </w:r>
      <w:r w:rsidRPr="00236558">
        <w:t xml:space="preserve"> Правительства Российской Федерации от 17 ноября 2007 г. № 781 «Об утверждении Положения об обеспечении безопасности персональных данных при их обработке в информационных системах персональных данных»</w:t>
      </w:r>
      <w:r>
        <w:t xml:space="preserve">, </w:t>
      </w:r>
      <w:r w:rsidRPr="006C0DF7">
        <w:t>Постановлени</w:t>
      </w:r>
      <w:r>
        <w:t>ем</w:t>
      </w:r>
      <w:r w:rsidRPr="006C0DF7">
        <w:t xml:space="preserve">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</w:t>
      </w:r>
      <w:r>
        <w:t>,</w:t>
      </w:r>
      <w:r w:rsidRPr="00236558">
        <w:t>нормативно-правовых актов Российской Федерации в образования, нормативных и распорядительных документов  органов управления образовани</w:t>
      </w:r>
      <w:r>
        <w:t>ем</w:t>
      </w:r>
      <w:r w:rsidRPr="00236558">
        <w:t xml:space="preserve"> федерального, регионального</w:t>
      </w:r>
      <w:r>
        <w:t>, муниципального уровней, Уставом</w:t>
      </w:r>
      <w:r w:rsidRPr="00236558">
        <w:t xml:space="preserve"> МБОУ </w:t>
      </w:r>
      <w:r w:rsidRPr="000A3DC4">
        <w:t xml:space="preserve">"Русско-татарская средняя общеобразовательная школа № 136" Приволжского района города Казани </w:t>
      </w:r>
      <w:r w:rsidRPr="00236558">
        <w:t xml:space="preserve">(далее </w:t>
      </w:r>
      <w:r>
        <w:t xml:space="preserve">- </w:t>
      </w:r>
      <w:r w:rsidRPr="00236558">
        <w:t>Школа)</w:t>
      </w:r>
      <w:r>
        <w:t xml:space="preserve"> </w:t>
      </w:r>
      <w:r w:rsidRPr="00236558">
        <w:t xml:space="preserve">с целью обеспечения </w:t>
      </w:r>
      <w:r>
        <w:t>защиты</w:t>
      </w:r>
      <w:r w:rsidRPr="00236558">
        <w:t xml:space="preserve"> прав и свобод каждого </w:t>
      </w:r>
      <w:r>
        <w:t>учащегося</w:t>
      </w:r>
      <w:r w:rsidRPr="00236558">
        <w:t xml:space="preserve">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58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получения, обработки, хранения, передачи и любого другого использования персональных данных учащихся.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236558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- сведения о фактах, событиях и обстоятельствах жизни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, позволяющие идентифицировать его личность, необходимые администрации Школы в связи с отношениями обучения и воспитания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и касающиеся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.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1.4.Настоящее положение принято педагогическим советом Школы с учетом мнения совета учащихся, совета родителей (законных представителей) несовершеннолетних учащихся. 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Pr="003217CD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7CD">
        <w:rPr>
          <w:rFonts w:ascii="Times New Roman" w:hAnsi="Times New Roman" w:cs="Times New Roman"/>
          <w:b/>
          <w:bCs/>
          <w:sz w:val="24"/>
          <w:szCs w:val="24"/>
        </w:rPr>
        <w:t>2. Основные понятия, используемы в настоящем положении.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52A47">
        <w:rPr>
          <w:rFonts w:ascii="Times New Roman" w:hAnsi="Times New Roman" w:cs="Times New Roman"/>
          <w:sz w:val="24"/>
          <w:szCs w:val="24"/>
        </w:rPr>
        <w:t xml:space="preserve">ерсональные данные - любая информация, относящаяся </w:t>
      </w:r>
      <w:r>
        <w:rPr>
          <w:rFonts w:ascii="Times New Roman" w:hAnsi="Times New Roman" w:cs="Times New Roman"/>
          <w:sz w:val="24"/>
          <w:szCs w:val="24"/>
        </w:rPr>
        <w:t>к учащемуся</w:t>
      </w:r>
      <w:r w:rsidRPr="00E52A47">
        <w:rPr>
          <w:rFonts w:ascii="Times New Roman" w:hAnsi="Times New Roman" w:cs="Times New Roman"/>
          <w:sz w:val="24"/>
          <w:szCs w:val="24"/>
        </w:rPr>
        <w:t>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52A47">
        <w:rPr>
          <w:rFonts w:ascii="Times New Roman" w:hAnsi="Times New Roman" w:cs="Times New Roman"/>
          <w:sz w:val="24"/>
          <w:szCs w:val="24"/>
        </w:rPr>
        <w:t>ператор - лицо,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52A47">
        <w:rPr>
          <w:rFonts w:ascii="Times New Roman" w:hAnsi="Times New Roman" w:cs="Times New Roman"/>
          <w:sz w:val="24"/>
          <w:szCs w:val="24"/>
        </w:rPr>
        <w:t>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52A47">
        <w:rPr>
          <w:rFonts w:ascii="Times New Roman" w:hAnsi="Times New Roman" w:cs="Times New Roman"/>
          <w:sz w:val="24"/>
          <w:szCs w:val="24"/>
        </w:rPr>
        <w:t xml:space="preserve">втоматизированная обработка персональных данных - обработка персональных данных с помощью </w:t>
      </w:r>
      <w:r>
        <w:rPr>
          <w:rFonts w:ascii="Times New Roman" w:hAnsi="Times New Roman" w:cs="Times New Roman"/>
          <w:sz w:val="24"/>
          <w:szCs w:val="24"/>
        </w:rPr>
        <w:t>компьютерной техники</w:t>
      </w:r>
      <w:r w:rsidRPr="00E52A47">
        <w:rPr>
          <w:rFonts w:ascii="Times New Roman" w:hAnsi="Times New Roman" w:cs="Times New Roman"/>
          <w:sz w:val="24"/>
          <w:szCs w:val="24"/>
        </w:rPr>
        <w:t>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52A47">
        <w:rPr>
          <w:rFonts w:ascii="Times New Roman" w:hAnsi="Times New Roman" w:cs="Times New Roman"/>
          <w:sz w:val="24"/>
          <w:szCs w:val="24"/>
        </w:rPr>
        <w:t>аспространение персональных данных - действия, направленные на раскрытие персональных данных неопределенному кругу лиц;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52A47">
        <w:rPr>
          <w:rFonts w:ascii="Times New Roman" w:hAnsi="Times New Roman" w:cs="Times New Roman"/>
          <w:sz w:val="24"/>
          <w:szCs w:val="24"/>
        </w:rPr>
        <w:t>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52A47">
        <w:rPr>
          <w:rFonts w:ascii="Times New Roman" w:hAnsi="Times New Roman" w:cs="Times New Roman"/>
          <w:sz w:val="24"/>
          <w:szCs w:val="24"/>
        </w:rPr>
        <w:t>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52A47">
        <w:rPr>
          <w:rFonts w:ascii="Times New Roman" w:hAnsi="Times New Roman" w:cs="Times New Roman"/>
          <w:sz w:val="24"/>
          <w:szCs w:val="24"/>
        </w:rPr>
        <w:t>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52A47">
        <w:rPr>
          <w:rFonts w:ascii="Times New Roman" w:hAnsi="Times New Roman" w:cs="Times New Roman"/>
          <w:sz w:val="24"/>
          <w:szCs w:val="24"/>
        </w:rPr>
        <w:t>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6316A4" w:rsidRPr="00E52A47" w:rsidRDefault="006316A4" w:rsidP="003217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52A47">
        <w:rPr>
          <w:rFonts w:ascii="Times New Roman" w:hAnsi="Times New Roman" w:cs="Times New Roman"/>
          <w:sz w:val="24"/>
          <w:szCs w:val="24"/>
        </w:rPr>
        <w:t>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Pr="003C4379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379">
        <w:rPr>
          <w:rFonts w:ascii="Times New Roman" w:hAnsi="Times New Roman" w:cs="Times New Roman"/>
          <w:b/>
          <w:bCs/>
          <w:sz w:val="24"/>
          <w:szCs w:val="24"/>
        </w:rPr>
        <w:t>3. Принципы обработки персональных данных.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E52A47">
        <w:rPr>
          <w:rFonts w:ascii="Times New Roman" w:hAnsi="Times New Roman" w:cs="Times New Roman"/>
          <w:sz w:val="24"/>
          <w:szCs w:val="24"/>
        </w:rPr>
        <w:t>Обработка персональных данных должна осуществляться на законной и справедливой основе.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2A47">
        <w:rPr>
          <w:rFonts w:ascii="Times New Roman" w:hAnsi="Times New Roman" w:cs="Times New Roman"/>
          <w:sz w:val="24"/>
          <w:szCs w:val="24"/>
        </w:rPr>
        <w:t>2.Обработка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2A47">
        <w:rPr>
          <w:rFonts w:ascii="Times New Roman" w:hAnsi="Times New Roman" w:cs="Times New Roman"/>
          <w:sz w:val="24"/>
          <w:szCs w:val="24"/>
        </w:rPr>
        <w:t>3.Не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2A47">
        <w:rPr>
          <w:rFonts w:ascii="Times New Roman" w:hAnsi="Times New Roman" w:cs="Times New Roman"/>
          <w:sz w:val="24"/>
          <w:szCs w:val="24"/>
        </w:rPr>
        <w:t>4.Обработке подлежат только персональные данные, которые отвечают целям их обработки.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2A47">
        <w:rPr>
          <w:rFonts w:ascii="Times New Roman" w:hAnsi="Times New Roman" w:cs="Times New Roman"/>
          <w:sz w:val="24"/>
          <w:szCs w:val="24"/>
        </w:rPr>
        <w:t>5.Содержание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2A47">
        <w:rPr>
          <w:rFonts w:ascii="Times New Roman" w:hAnsi="Times New Roman" w:cs="Times New Roman"/>
          <w:sz w:val="24"/>
          <w:szCs w:val="24"/>
        </w:rPr>
        <w:t>6.При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6316A4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52A47">
        <w:rPr>
          <w:rFonts w:ascii="Times New Roman" w:hAnsi="Times New Roman" w:cs="Times New Roman"/>
          <w:sz w:val="24"/>
          <w:szCs w:val="24"/>
        </w:rPr>
        <w:t xml:space="preserve">7.Хранение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данных. </w:t>
      </w:r>
    </w:p>
    <w:p w:rsidR="006316A4" w:rsidRPr="00E52A47" w:rsidRDefault="006316A4" w:rsidP="00B96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Pr="00441A76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A76">
        <w:rPr>
          <w:rFonts w:ascii="Times New Roman" w:hAnsi="Times New Roman" w:cs="Times New Roman"/>
          <w:b/>
          <w:bCs/>
          <w:sz w:val="24"/>
          <w:szCs w:val="24"/>
        </w:rPr>
        <w:t>4. Условия обработки персональных данных.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4.1.Обработка персональных данных учащегося может осуществляться с письменного согласия родителей (законных представителей) несовершеннолетнего учащегося (Приложение 1).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4.2.Согласие на обработку персональных данных учащегося может быть отозвано родителями (законными представителями) несовершеннолетнего учащегося (Приложение 2).  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236558">
        <w:rPr>
          <w:rFonts w:ascii="Times New Roman" w:hAnsi="Times New Roman" w:cs="Times New Roman"/>
          <w:sz w:val="24"/>
          <w:szCs w:val="24"/>
        </w:rPr>
        <w:t xml:space="preserve">К персональным данным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6316A4" w:rsidRPr="003130DF" w:rsidRDefault="006316A4" w:rsidP="003130D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сведения, содержащиеся в свидетельстве о рождении, паспорте или ином документе,    удостоверяющем личность;</w:t>
      </w:r>
    </w:p>
    <w:p w:rsidR="006316A4" w:rsidRPr="003130DF" w:rsidRDefault="006316A4" w:rsidP="003130D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информация, содержащаяся в личном деле учащегося;</w:t>
      </w:r>
    </w:p>
    <w:p w:rsidR="006316A4" w:rsidRPr="003130DF" w:rsidRDefault="006316A4" w:rsidP="003130D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информация о состоянии здоровья;</w:t>
      </w:r>
    </w:p>
    <w:p w:rsidR="006316A4" w:rsidRPr="003130DF" w:rsidRDefault="006316A4" w:rsidP="003130D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информация о месте проживания, контактные телефоны, адреса электронной почты;</w:t>
      </w:r>
    </w:p>
    <w:p w:rsidR="006316A4" w:rsidRPr="003130DF" w:rsidRDefault="006316A4" w:rsidP="003130D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6316A4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A4" w:rsidRPr="007C0ACC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ACC">
        <w:rPr>
          <w:rFonts w:ascii="Times New Roman" w:hAnsi="Times New Roman" w:cs="Times New Roman"/>
          <w:b/>
          <w:bCs/>
          <w:sz w:val="24"/>
          <w:szCs w:val="24"/>
        </w:rPr>
        <w:t>5. Конфиденциальность персональных данных.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5.1.Школа, должна обеспечивать конфиденциальность полученных персональных данных.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236558">
        <w:rPr>
          <w:rFonts w:ascii="Times New Roman" w:hAnsi="Times New Roman" w:cs="Times New Roman"/>
          <w:sz w:val="24"/>
          <w:szCs w:val="24"/>
        </w:rPr>
        <w:t>Все меры обеспечения безопасности при сборе, обработке и хранении  персональных данных распространяются как на бумажные, так и на электронные (автоматизированные) носители информации.</w:t>
      </w: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M_D0_A5_D1_80_D0_B0_D0_BD_D0_B5_D0_BD_D"/>
      <w:bookmarkEnd w:id="1"/>
    </w:p>
    <w:p w:rsidR="006316A4" w:rsidRPr="00236558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 xml:space="preserve">. Хранение, обработка и передача персональных данных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учащегося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 xml:space="preserve">.1. Обработка персональных данных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осуществляется для обеспечения соблюдения законов и иных нормативных правовых актов в целях воспитания и обучения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 xml:space="preserve">.2. Право доступа к персональным данным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имеют: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директор Школы;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 xml:space="preserve">секретарь Школы; 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заместители директора по учебной и воспитательной работе;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психолог;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классные руководители (только к персональным данным учащихся своего класса);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ответственный за организацию питания;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библиотекарь;</w:t>
      </w:r>
    </w:p>
    <w:p w:rsidR="006316A4" w:rsidRPr="003130DF" w:rsidRDefault="006316A4" w:rsidP="003130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врач/медработник.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>.3.Директор Школы:</w:t>
      </w:r>
    </w:p>
    <w:p w:rsidR="006316A4" w:rsidRPr="003130DF" w:rsidRDefault="006316A4" w:rsidP="003130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осуществляет прием учащегося в Школу.</w:t>
      </w:r>
    </w:p>
    <w:p w:rsidR="006316A4" w:rsidRPr="003130DF" w:rsidRDefault="006316A4" w:rsidP="003130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 xml:space="preserve">может передавать персональные данные учащегося третьим лицам, только если это необходимо в целях </w:t>
      </w:r>
      <w:r>
        <w:rPr>
          <w:rFonts w:ascii="Times New Roman" w:hAnsi="Times New Roman" w:cs="Times New Roman"/>
          <w:sz w:val="24"/>
          <w:szCs w:val="24"/>
        </w:rPr>
        <w:t>защиты жизни, здоровья или иных жизненно важных интересов учащегося</w:t>
      </w:r>
      <w:r w:rsidRPr="003130DF">
        <w:rPr>
          <w:rFonts w:ascii="Times New Roman" w:hAnsi="Times New Roman" w:cs="Times New Roman"/>
          <w:sz w:val="24"/>
          <w:szCs w:val="24"/>
        </w:rPr>
        <w:t>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 xml:space="preserve">.4.Секретарь: </w:t>
      </w:r>
    </w:p>
    <w:p w:rsidR="006316A4" w:rsidRPr="003130DF" w:rsidRDefault="006316A4" w:rsidP="003130D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принимает или оформляет вновь личное дело учащегося и в</w:t>
      </w:r>
      <w:r>
        <w:rPr>
          <w:rFonts w:ascii="Times New Roman" w:hAnsi="Times New Roman" w:cs="Times New Roman"/>
          <w:sz w:val="24"/>
          <w:szCs w:val="24"/>
        </w:rPr>
        <w:t>носит в него необходимые данные.</w:t>
      </w:r>
    </w:p>
    <w:p w:rsidR="006316A4" w:rsidRPr="003130DF" w:rsidRDefault="006316A4" w:rsidP="003130D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предоставляет свободный доступ родителям (законным представителям) к персональным данным учащегося на основании письменного заявления.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58">
        <w:rPr>
          <w:rFonts w:ascii="Times New Roman" w:hAnsi="Times New Roman" w:cs="Times New Roman"/>
          <w:sz w:val="24"/>
          <w:szCs w:val="24"/>
        </w:rPr>
        <w:t>К заявлению прилагается:</w:t>
      </w:r>
    </w:p>
    <w:p w:rsidR="006316A4" w:rsidRPr="003130DF" w:rsidRDefault="006316A4" w:rsidP="003130D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родителем: копия документа, удостоверяющего личность;</w:t>
      </w:r>
    </w:p>
    <w:p w:rsidR="006316A4" w:rsidRPr="003130DF" w:rsidRDefault="006316A4" w:rsidP="003130D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законным представителем: копия удостоверения опекуна (попечителя).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58">
        <w:rPr>
          <w:rFonts w:ascii="Times New Roman" w:hAnsi="Times New Roman" w:cs="Times New Roman"/>
          <w:sz w:val="24"/>
          <w:szCs w:val="24"/>
        </w:rPr>
        <w:t xml:space="preserve">Не имеет права получать информацию об </w:t>
      </w:r>
      <w:r>
        <w:rPr>
          <w:rFonts w:ascii="Times New Roman" w:hAnsi="Times New Roman" w:cs="Times New Roman"/>
          <w:sz w:val="24"/>
          <w:szCs w:val="24"/>
        </w:rPr>
        <w:t>учащемся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родитель, лишенный или ограниченный в родительских правах на основании вступившего в законную силу постановления суда.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 xml:space="preserve">.5.При передаче персональных данных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директор, секретарь, заместители директора по учебной и воспитательной  работе, классные руководители, психолог  обязаны:</w:t>
      </w:r>
    </w:p>
    <w:p w:rsidR="006316A4" w:rsidRPr="003130DF" w:rsidRDefault="006316A4" w:rsidP="003130D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0DF">
        <w:rPr>
          <w:rFonts w:ascii="Times New Roman" w:hAnsi="Times New Roman" w:cs="Times New Roman"/>
          <w:sz w:val="24"/>
          <w:szCs w:val="24"/>
        </w:rPr>
        <w:t>предупредить лиц, получающих данную информацию, о том, что эти данные могут быть использованы лишь в целях, для которых они сообщены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 xml:space="preserve">.6.Иные права, обязанности, действия работников, в трудовые обязанности которых входит обработка персональных данных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, определяются трудовыми договорами и должностными инструкциями.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36558">
        <w:rPr>
          <w:rFonts w:ascii="Times New Roman" w:hAnsi="Times New Roman" w:cs="Times New Roman"/>
          <w:sz w:val="24"/>
          <w:szCs w:val="24"/>
        </w:rPr>
        <w:t xml:space="preserve">.7.Все лица, связанные с получением, обработкой и защитой персональных данных, обязаны подписать обязательство о неразглашении персональных данных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236558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58">
        <w:rPr>
          <w:rFonts w:ascii="Times New Roman" w:hAnsi="Times New Roman" w:cs="Times New Roman"/>
          <w:sz w:val="24"/>
          <w:szCs w:val="24"/>
        </w:rPr>
        <w:t> </w:t>
      </w:r>
    </w:p>
    <w:p w:rsidR="006316A4" w:rsidRPr="00236558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 xml:space="preserve">.Обязанности работников администрации, имеющих доступ к персональным данным </w:t>
      </w:r>
      <w:r>
        <w:rPr>
          <w:rFonts w:ascii="Times New Roman" w:hAnsi="Times New Roman" w:cs="Times New Roman"/>
          <w:b/>
          <w:bCs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>, по их хранению и защите.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236558">
        <w:rPr>
          <w:rFonts w:ascii="Times New Roman" w:hAnsi="Times New Roman" w:cs="Times New Roman"/>
          <w:sz w:val="24"/>
          <w:szCs w:val="24"/>
        </w:rPr>
        <w:t xml:space="preserve">Работники администрации, имеющие доступ к персональным данным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, обязаны: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не сообщать персональные данные учащегося третьей стороне без письменного согласия одного из родителей (законного представителя),</w:t>
      </w:r>
      <w:r>
        <w:rPr>
          <w:rFonts w:ascii="Times New Roman" w:hAnsi="Times New Roman" w:cs="Times New Roman"/>
          <w:sz w:val="24"/>
          <w:szCs w:val="24"/>
        </w:rPr>
        <w:t xml:space="preserve"> кроме случаев, когда </w:t>
      </w:r>
      <w:r w:rsidRPr="003130DF">
        <w:rPr>
          <w:rFonts w:ascii="Times New Roman" w:hAnsi="Times New Roman" w:cs="Times New Roman"/>
          <w:sz w:val="24"/>
          <w:szCs w:val="24"/>
        </w:rPr>
        <w:t xml:space="preserve">это необходимо </w:t>
      </w:r>
      <w:r>
        <w:rPr>
          <w:rFonts w:ascii="Times New Roman" w:hAnsi="Times New Roman" w:cs="Times New Roman"/>
          <w:sz w:val="24"/>
          <w:szCs w:val="24"/>
        </w:rPr>
        <w:t>для защиты жизни, здоровья или иных жизненно важных интересов учащегося;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использовать персональные данные учащегося, полученные только от него лично или с письменного согласия одного из родителей (законного представителя);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обеспечить защиту персональных данных учащегося от их неправомерного использования или утраты;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ознакомить родителя/родителей (законных представителей) или законного представителя с настоящим Положением и их правами и обязанностями в области защиты персональных данных;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соблюдать требование конфиденциальности персональных данных учащегося;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исключать или исправлять по письменному требованию одного из родителей (законного представителя) учащегося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ограничивать персональные данные учащегося при передаче уполномоченным работникам правоохранительных органов или представителям Учредителя только той информацией, которая необходима для выполнения указанными лицами их функций;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запрашивать информацию о состоянии здоровья учащегося только у родителей (законных представителей);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обеспечить учащемуся или одному из его родителей (законному представителю) свободный доступ к персональным данным учащегося, включая право на получение копий любой записи, содержащей его персональные данные;</w:t>
      </w:r>
    </w:p>
    <w:p w:rsidR="006316A4" w:rsidRPr="00134372" w:rsidRDefault="006316A4" w:rsidP="0013437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предоставить по требованию одного из родителей (законного представителя) учащегося полную информацию о его персональных данных и обработке этих данных.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36558">
        <w:rPr>
          <w:rFonts w:ascii="Times New Roman" w:hAnsi="Times New Roman" w:cs="Times New Roman"/>
          <w:sz w:val="24"/>
          <w:szCs w:val="24"/>
        </w:rPr>
        <w:t xml:space="preserve">.2.Лица, имеющие доступ к персональным данным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, не вправе:</w:t>
      </w:r>
    </w:p>
    <w:p w:rsidR="006316A4" w:rsidRPr="00134372" w:rsidRDefault="006316A4" w:rsidP="0013437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получать и обрабатывать персональные данные учащегося о его религиозных и иных убеждениях, семейной и личной жизни;</w:t>
      </w:r>
    </w:p>
    <w:p w:rsidR="006316A4" w:rsidRPr="00134372" w:rsidRDefault="006316A4" w:rsidP="0013437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72">
        <w:rPr>
          <w:rFonts w:ascii="Times New Roman" w:hAnsi="Times New Roman" w:cs="Times New Roman"/>
          <w:sz w:val="24"/>
          <w:szCs w:val="24"/>
        </w:rPr>
        <w:t>предоставлять персональные данные учащегося в коммерческих целях.</w:t>
      </w:r>
    </w:p>
    <w:p w:rsidR="006316A4" w:rsidRPr="00236558" w:rsidRDefault="006316A4" w:rsidP="00965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36558">
        <w:rPr>
          <w:rFonts w:ascii="Times New Roman" w:hAnsi="Times New Roman" w:cs="Times New Roman"/>
          <w:sz w:val="24"/>
          <w:szCs w:val="24"/>
        </w:rPr>
        <w:t xml:space="preserve">.3.Лица, виновные в нарушении норм, регулирующих получение, обработку и защиту персональных данных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58">
        <w:rPr>
          <w:rFonts w:ascii="Times New Roman" w:hAnsi="Times New Roman" w:cs="Times New Roman"/>
          <w:sz w:val="24"/>
          <w:szCs w:val="24"/>
        </w:rPr>
        <w:t> </w:t>
      </w:r>
    </w:p>
    <w:p w:rsidR="006316A4" w:rsidRPr="00236558" w:rsidRDefault="006316A4" w:rsidP="00D756B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>, родителя (законного представителя)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36558">
        <w:rPr>
          <w:rFonts w:ascii="Times New Roman" w:hAnsi="Times New Roman" w:cs="Times New Roman"/>
          <w:sz w:val="24"/>
          <w:szCs w:val="24"/>
        </w:rPr>
        <w:t xml:space="preserve">.1.В целях обеспечения защиты персональных данных, хранящихся </w:t>
      </w:r>
      <w:r>
        <w:rPr>
          <w:rFonts w:ascii="Times New Roman" w:hAnsi="Times New Roman" w:cs="Times New Roman"/>
          <w:sz w:val="24"/>
          <w:szCs w:val="24"/>
        </w:rPr>
        <w:t>в Школе</w:t>
      </w:r>
      <w:r w:rsidRPr="002365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учащийся</w:t>
      </w:r>
      <w:r w:rsidRPr="00236558">
        <w:rPr>
          <w:rFonts w:ascii="Times New Roman" w:hAnsi="Times New Roman" w:cs="Times New Roman"/>
          <w:sz w:val="24"/>
          <w:szCs w:val="24"/>
        </w:rPr>
        <w:t>, родитель (законный представитель) имеют право на:</w:t>
      </w:r>
    </w:p>
    <w:p w:rsidR="006316A4" w:rsidRDefault="006316A4" w:rsidP="00874D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6A3">
        <w:rPr>
          <w:rFonts w:ascii="Times New Roman" w:hAnsi="Times New Roman" w:cs="Times New Roman"/>
          <w:sz w:val="24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656A3">
        <w:rPr>
          <w:rFonts w:ascii="Times New Roman" w:hAnsi="Times New Roman" w:cs="Times New Roman"/>
          <w:sz w:val="24"/>
          <w:szCs w:val="24"/>
        </w:rPr>
        <w:t xml:space="preserve"> исключить или исправить персональные данные учащегося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</w:t>
      </w:r>
    </w:p>
    <w:p w:rsidR="006316A4" w:rsidRPr="009656A3" w:rsidRDefault="006316A4" w:rsidP="00874D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6A3">
        <w:rPr>
          <w:rFonts w:ascii="Times New Roman" w:hAnsi="Times New Roman" w:cs="Times New Roman"/>
          <w:sz w:val="24"/>
          <w:szCs w:val="24"/>
        </w:rPr>
        <w:t xml:space="preserve">требование об извещении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9656A3">
        <w:rPr>
          <w:rFonts w:ascii="Times New Roman" w:hAnsi="Times New Roman" w:cs="Times New Roman"/>
          <w:sz w:val="24"/>
          <w:szCs w:val="24"/>
        </w:rPr>
        <w:t xml:space="preserve"> всех лиц, которым ранее были сообщены неверные или неполные персональные данные учащегося, обо всех произведенных в них исключениях, исправлениях или дополнениях;</w:t>
      </w:r>
    </w:p>
    <w:p w:rsidR="006316A4" w:rsidRPr="00874D76" w:rsidRDefault="006316A4" w:rsidP="00874D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D76">
        <w:rPr>
          <w:rFonts w:ascii="Times New Roman" w:hAnsi="Times New Roman" w:cs="Times New Roman"/>
          <w:sz w:val="24"/>
          <w:szCs w:val="24"/>
        </w:rPr>
        <w:t>обжалование в суд любых неправомерных действий или бездействия администрации при обработке и защите персональных данных учащегося;</w:t>
      </w:r>
    </w:p>
    <w:p w:rsidR="006316A4" w:rsidRPr="00874D76" w:rsidRDefault="006316A4" w:rsidP="00874D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согласия на обработку персональных данных 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36558">
        <w:rPr>
          <w:rFonts w:ascii="Times New Roman" w:hAnsi="Times New Roman" w:cs="Times New Roman"/>
          <w:sz w:val="24"/>
          <w:szCs w:val="24"/>
        </w:rPr>
        <w:t xml:space="preserve">.2.Родитель (законный представитель) обязан сообщать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36558">
        <w:rPr>
          <w:rFonts w:ascii="Times New Roman" w:hAnsi="Times New Roman" w:cs="Times New Roman"/>
          <w:sz w:val="24"/>
          <w:szCs w:val="24"/>
        </w:rPr>
        <w:t xml:space="preserve"> сведения, которые могут повлиять на принимаемые администрацией решения в отношении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236558">
        <w:rPr>
          <w:rFonts w:ascii="Times New Roman" w:hAnsi="Times New Roman" w:cs="Times New Roman"/>
          <w:sz w:val="24"/>
          <w:szCs w:val="24"/>
        </w:rPr>
        <w:t>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558">
        <w:rPr>
          <w:rFonts w:ascii="Times New Roman" w:hAnsi="Times New Roman" w:cs="Times New Roman"/>
          <w:sz w:val="24"/>
          <w:szCs w:val="24"/>
        </w:rPr>
        <w:t> 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36558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3655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6558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1343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1343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Pr="00F82489" w:rsidRDefault="006316A4" w:rsidP="00134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A4" w:rsidRPr="00F82489" w:rsidRDefault="006316A4" w:rsidP="00F82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489">
        <w:rPr>
          <w:rFonts w:ascii="Times New Roman" w:hAnsi="Times New Roman" w:cs="Times New Roman"/>
          <w:b/>
          <w:bCs/>
          <w:sz w:val="24"/>
          <w:szCs w:val="24"/>
        </w:rPr>
        <w:t>Заявление-согласие субъекта на обработку персональных данных подопечного.</w:t>
      </w:r>
    </w:p>
    <w:p w:rsidR="006316A4" w:rsidRPr="00F82489" w:rsidRDefault="006316A4" w:rsidP="00F82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A4" w:rsidRPr="00F82489" w:rsidRDefault="006316A4" w:rsidP="00F82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A4" w:rsidRPr="00F82489" w:rsidRDefault="006316A4" w:rsidP="00F82489">
      <w:pPr>
        <w:ind w:right="119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F82489">
        <w:rPr>
          <w:rFonts w:ascii="Times New Roman" w:hAnsi="Times New Roman" w:cs="Times New Roman"/>
          <w:sz w:val="24"/>
          <w:szCs w:val="24"/>
        </w:rPr>
        <w:tab/>
        <w:t xml:space="preserve">Я, ______________________________________,   в соответствии с </w:t>
      </w:r>
      <w:r w:rsidRPr="00F82489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27.07.2006 № 152-ФЗ «О персональных данных» </w:t>
      </w:r>
      <w:r w:rsidRPr="00F8248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даю согласие </w:t>
      </w:r>
      <w:r w:rsidRPr="00F82489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МБОУ «Школа № 136», расположенной по адресу г.Казань, ул. Оренбургский тракт, д4,</w:t>
      </w:r>
      <w:r w:rsidRPr="00F8248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на обработку персональных данных моего/ей сына (дочери, подопечного) ____________________________________________________________________,</w:t>
      </w:r>
    </w:p>
    <w:p w:rsidR="006316A4" w:rsidRPr="00F82489" w:rsidRDefault="006316A4" w:rsidP="00F82489">
      <w:pPr>
        <w:ind w:right="119"/>
        <w:jc w:val="center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F8248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                           (Ф.И.О. сына, дочери, подопечного)</w:t>
      </w:r>
    </w:p>
    <w:p w:rsidR="006316A4" w:rsidRPr="00F82489" w:rsidRDefault="006316A4" w:rsidP="00F82489">
      <w:pPr>
        <w:ind w:right="119"/>
        <w:rPr>
          <w:rFonts w:ascii="Times New Roman" w:hAnsi="Times New Roman" w:cs="Times New Roman"/>
          <w:sz w:val="24"/>
          <w:szCs w:val="24"/>
        </w:rPr>
      </w:pPr>
      <w:r w:rsidRPr="00F8248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а именно: Ф.И.О, свидетельства о рождении, даты рождения, адреса места жительства, СНИЛСа, ИНН, фотографии ребенка, участвующего в каких-либо мероприятиях школы, паспорта</w:t>
      </w:r>
    </w:p>
    <w:p w:rsidR="006316A4" w:rsidRPr="00F82489" w:rsidRDefault="006316A4" w:rsidP="00F82489">
      <w:pPr>
        <w:rPr>
          <w:rFonts w:ascii="Times New Roman" w:hAnsi="Times New Roman" w:cs="Times New Roman"/>
          <w:sz w:val="24"/>
          <w:szCs w:val="24"/>
        </w:rPr>
      </w:pPr>
    </w:p>
    <w:p w:rsidR="006316A4" w:rsidRPr="00F82489" w:rsidRDefault="006316A4" w:rsidP="00F82489">
      <w:pPr>
        <w:rPr>
          <w:rFonts w:ascii="Times New Roman" w:hAnsi="Times New Roman" w:cs="Times New Roman"/>
          <w:sz w:val="24"/>
          <w:szCs w:val="24"/>
        </w:rPr>
      </w:pPr>
      <w:r w:rsidRPr="00F82489">
        <w:rPr>
          <w:rFonts w:ascii="Times New Roman" w:hAnsi="Times New Roman" w:cs="Times New Roman"/>
          <w:sz w:val="24"/>
          <w:szCs w:val="24"/>
        </w:rPr>
        <w:t>Для обработки в целях создания личного дела ребенка, для прохождения медицинских  осмотров, прививок, заполнения   документов об образовании, составления списков учащихся школы</w:t>
      </w:r>
      <w:r w:rsidRPr="00F8248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, для заполнения сайта школы, предоставления в военный комиссариат, участия в каких-либо мероприятиях и т.п.</w:t>
      </w:r>
    </w:p>
    <w:p w:rsidR="006316A4" w:rsidRPr="00F82489" w:rsidRDefault="006316A4" w:rsidP="00F824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6A4" w:rsidRPr="00F82489" w:rsidRDefault="006316A4" w:rsidP="00F8248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8248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Я утверждаю, что ознакомлен </w:t>
      </w:r>
      <w:r w:rsidRPr="00F82489">
        <w:rPr>
          <w:rFonts w:ascii="Times New Roman" w:hAnsi="Times New Roman" w:cs="Times New Roman"/>
          <w:sz w:val="24"/>
          <w:szCs w:val="24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6316A4" w:rsidRPr="00F82489" w:rsidRDefault="006316A4" w:rsidP="00F8248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48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Согласие вступает в силу со дня его подписания и действует в течение неопределенного срока. </w:t>
      </w:r>
      <w:r w:rsidRPr="00F8248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Согласие может быть отозвано мною в любое время на основании моего письменного </w:t>
      </w:r>
      <w:r w:rsidRPr="00F82489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заявления.</w:t>
      </w:r>
    </w:p>
    <w:p w:rsidR="006316A4" w:rsidRPr="00F82489" w:rsidRDefault="006316A4" w:rsidP="00F824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6A4" w:rsidRPr="00F82489" w:rsidRDefault="006316A4" w:rsidP="00F82489">
      <w:pPr>
        <w:jc w:val="right"/>
        <w:rPr>
          <w:rFonts w:ascii="Times New Roman" w:hAnsi="Times New Roman" w:cs="Times New Roman"/>
          <w:sz w:val="24"/>
          <w:szCs w:val="24"/>
        </w:rPr>
      </w:pPr>
      <w:r w:rsidRPr="00F82489">
        <w:rPr>
          <w:rFonts w:ascii="Times New Roman" w:hAnsi="Times New Roman" w:cs="Times New Roman"/>
          <w:sz w:val="24"/>
          <w:szCs w:val="24"/>
        </w:rPr>
        <w:t>« ___ » __________ 20__ г.</w:t>
      </w:r>
      <w:r w:rsidRPr="00F82489">
        <w:rPr>
          <w:rFonts w:ascii="Times New Roman" w:hAnsi="Times New Roman" w:cs="Times New Roman"/>
          <w:sz w:val="24"/>
          <w:szCs w:val="24"/>
        </w:rPr>
        <w:tab/>
      </w:r>
      <w:r w:rsidRPr="00F82489">
        <w:rPr>
          <w:rFonts w:ascii="Times New Roman" w:hAnsi="Times New Roman" w:cs="Times New Roman"/>
          <w:sz w:val="24"/>
          <w:szCs w:val="24"/>
        </w:rPr>
        <w:tab/>
      </w:r>
      <w:r w:rsidRPr="00F82489">
        <w:rPr>
          <w:rFonts w:ascii="Times New Roman" w:hAnsi="Times New Roman" w:cs="Times New Roman"/>
          <w:sz w:val="24"/>
          <w:szCs w:val="24"/>
        </w:rPr>
        <w:tab/>
      </w:r>
      <w:r w:rsidRPr="00F82489">
        <w:rPr>
          <w:rFonts w:ascii="Times New Roman" w:hAnsi="Times New Roman" w:cs="Times New Roman"/>
          <w:sz w:val="24"/>
          <w:szCs w:val="24"/>
        </w:rPr>
        <w:tab/>
      </w:r>
      <w:r w:rsidRPr="00F82489">
        <w:rPr>
          <w:rFonts w:ascii="Times New Roman" w:hAnsi="Times New Roman" w:cs="Times New Roman"/>
          <w:sz w:val="24"/>
          <w:szCs w:val="24"/>
        </w:rPr>
        <w:tab/>
      </w:r>
      <w:r w:rsidRPr="00F82489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6316A4" w:rsidRPr="00F82489" w:rsidRDefault="006316A4" w:rsidP="00F82489">
      <w:pPr>
        <w:ind w:left="6963"/>
        <w:jc w:val="center"/>
        <w:rPr>
          <w:rFonts w:ascii="Times New Roman" w:hAnsi="Times New Roman" w:cs="Times New Roman"/>
          <w:sz w:val="24"/>
          <w:szCs w:val="24"/>
        </w:rPr>
      </w:pPr>
      <w:r w:rsidRPr="00F82489">
        <w:rPr>
          <w:rFonts w:ascii="Times New Roman" w:hAnsi="Times New Roman" w:cs="Times New Roman"/>
          <w:sz w:val="24"/>
          <w:szCs w:val="24"/>
        </w:rPr>
        <w:t>(подпись)</w:t>
      </w:r>
    </w:p>
    <w:p w:rsidR="006316A4" w:rsidRPr="00F82489" w:rsidRDefault="006316A4" w:rsidP="00F82489">
      <w:pPr>
        <w:spacing w:after="283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pStyle w:val="NormalWeb"/>
        <w:spacing w:before="0" w:beforeAutospacing="0" w:after="0" w:afterAutospacing="0"/>
        <w:jc w:val="center"/>
      </w:pPr>
    </w:p>
    <w:p w:rsidR="006316A4" w:rsidRDefault="006316A4" w:rsidP="001343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16A4" w:rsidRDefault="006316A4" w:rsidP="001343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316A4" w:rsidRDefault="006316A4" w:rsidP="00F8248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255BF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1255BF">
        <w:rPr>
          <w:rFonts w:ascii="Times New Roman" w:hAnsi="Times New Roman" w:cs="Times New Roman"/>
          <w:sz w:val="24"/>
          <w:szCs w:val="24"/>
          <w:lang w:eastAsia="en-US"/>
        </w:rPr>
        <w:br/>
      </w:r>
      <w:r>
        <w:rPr>
          <w:rFonts w:ascii="Times New Roman" w:hAnsi="Times New Roman" w:cs="Times New Roman"/>
          <w:sz w:val="24"/>
          <w:szCs w:val="24"/>
          <w:lang w:eastAsia="en-US"/>
        </w:rPr>
        <w:t>МБОУ «Школа № 82»</w:t>
      </w:r>
      <w:r w:rsidRPr="001255BF">
        <w:rPr>
          <w:rFonts w:ascii="Times New Roman" w:hAnsi="Times New Roman" w:cs="Times New Roman"/>
          <w:sz w:val="24"/>
          <w:szCs w:val="24"/>
          <w:lang w:eastAsia="en-US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Зеленевой Л.Х.  </w:t>
      </w:r>
    </w:p>
    <w:p w:rsidR="006316A4" w:rsidRDefault="006316A4" w:rsidP="00F8248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6316A4" w:rsidRDefault="006316A4" w:rsidP="00541EF0">
      <w:pPr>
        <w:ind w:left="510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1255B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55BF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1255BF">
        <w:rPr>
          <w:rFonts w:ascii="Times New Roman" w:hAnsi="Times New Roman" w:cs="Times New Roman"/>
          <w:i/>
          <w:iCs/>
          <w:sz w:val="24"/>
          <w:szCs w:val="24"/>
        </w:rPr>
        <w:t xml:space="preserve">проживающего (ей) по адресу: </w:t>
      </w:r>
    </w:p>
    <w:p w:rsidR="006316A4" w:rsidRPr="001255BF" w:rsidRDefault="006316A4" w:rsidP="00541EF0">
      <w:pPr>
        <w:ind w:left="5103"/>
        <w:rPr>
          <w:rFonts w:ascii="Times New Roman" w:hAnsi="Times New Roman" w:cs="Times New Roman"/>
          <w:sz w:val="24"/>
          <w:szCs w:val="24"/>
        </w:rPr>
      </w:pPr>
      <w:r w:rsidRPr="001255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316A4" w:rsidRDefault="006316A4" w:rsidP="00F82489">
      <w:pPr>
        <w:spacing w:line="360" w:lineRule="auto"/>
        <w:ind w:left="439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5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316A4" w:rsidRDefault="006316A4" w:rsidP="00541E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3ADF">
        <w:rPr>
          <w:rFonts w:ascii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</w:rPr>
        <w:t>аявление об отзыве согласия на обработку персональных данных</w:t>
      </w:r>
    </w:p>
    <w:p w:rsidR="006316A4" w:rsidRDefault="006316A4" w:rsidP="00541E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:rsidR="006316A4" w:rsidRDefault="006316A4" w:rsidP="00541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20____ подписал согласие на обработку персональных данных, что регламентируется 152-ФЗ «</w:t>
      </w:r>
      <w:r w:rsidRPr="001167A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персональных данных».</w:t>
      </w:r>
    </w:p>
    <w:p w:rsidR="006316A4" w:rsidRDefault="006316A4" w:rsidP="00541EF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закон призван обеспечить защиту прав и свобод </w:t>
      </w:r>
      <w:r w:rsidRPr="001167A3">
        <w:rPr>
          <w:rFonts w:ascii="Times New Roman" w:hAnsi="Times New Roman" w:cs="Times New Roman"/>
          <w:sz w:val="24"/>
          <w:szCs w:val="24"/>
        </w:rPr>
        <w:t>гражданина при обработке его персона</w:t>
      </w:r>
      <w:r>
        <w:rPr>
          <w:rFonts w:ascii="Times New Roman" w:hAnsi="Times New Roman" w:cs="Times New Roman"/>
          <w:sz w:val="24"/>
          <w:szCs w:val="24"/>
        </w:rPr>
        <w:t>льных данных, в том числе защиту</w:t>
      </w:r>
      <w:r w:rsidRPr="001167A3">
        <w:rPr>
          <w:rFonts w:ascii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167A3">
        <w:rPr>
          <w:rFonts w:ascii="Times New Roman" w:hAnsi="Times New Roman" w:cs="Times New Roman"/>
          <w:sz w:val="24"/>
          <w:szCs w:val="24"/>
        </w:rPr>
        <w:t xml:space="preserve"> на неприкосновенность частной жизни, личную и семейную тайну.</w:t>
      </w:r>
      <w:r>
        <w:rPr>
          <w:rFonts w:ascii="Times New Roman" w:hAnsi="Times New Roman" w:cs="Times New Roman"/>
          <w:sz w:val="24"/>
          <w:szCs w:val="24"/>
        </w:rPr>
        <w:t xml:space="preserve"> В связи с этим данный закон в п.1 ст. 9 закрепляет за мной возможность отозвать согласие на обработку персональных данных, что я и делаю данным заявлением.</w:t>
      </w:r>
    </w:p>
    <w:p w:rsidR="006316A4" w:rsidRDefault="006316A4" w:rsidP="00541EF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данный отзыв прав на использование и обработку персональных данных касается всех моих персональных данных, в том числе  на мои сотовые и стационарные телефоны.</w:t>
      </w:r>
    </w:p>
    <w:p w:rsidR="006316A4" w:rsidRDefault="006316A4" w:rsidP="00541EF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138B">
        <w:rPr>
          <w:rFonts w:ascii="Times New Roman" w:hAnsi="Times New Roman" w:cs="Times New Roman"/>
          <w:sz w:val="24"/>
          <w:szCs w:val="24"/>
        </w:rPr>
        <w:t>В соответствии с 152-ФЗ «О персональных данных» в  случае отзыва субъектом персональных данных согласия на обработку его персональных данных оператор обязан прекратить их обработку</w:t>
      </w:r>
      <w:r>
        <w:rPr>
          <w:rFonts w:ascii="Times New Roman" w:hAnsi="Times New Roman" w:cs="Times New Roman"/>
          <w:sz w:val="24"/>
          <w:szCs w:val="24"/>
        </w:rPr>
        <w:t xml:space="preserve">. Также он должен </w:t>
      </w:r>
      <w:r w:rsidRPr="00D5138B">
        <w:rPr>
          <w:rFonts w:ascii="Times New Roman" w:hAnsi="Times New Roman" w:cs="Times New Roman"/>
          <w:sz w:val="24"/>
          <w:szCs w:val="24"/>
        </w:rPr>
        <w:t>обеспечи</w:t>
      </w:r>
      <w:r>
        <w:rPr>
          <w:rFonts w:ascii="Times New Roman" w:hAnsi="Times New Roman" w:cs="Times New Roman"/>
          <w:sz w:val="24"/>
          <w:szCs w:val="24"/>
        </w:rPr>
        <w:t xml:space="preserve">ть прекращение такой обработки, </w:t>
      </w:r>
      <w:r w:rsidRPr="00D5138B">
        <w:rPr>
          <w:rFonts w:ascii="Times New Roman" w:hAnsi="Times New Roman" w:cs="Times New Roman"/>
          <w:sz w:val="24"/>
          <w:szCs w:val="24"/>
        </w:rPr>
        <w:t>если обработка персональных данных осуществляется другим лицом, дей</w:t>
      </w:r>
      <w:r>
        <w:rPr>
          <w:rFonts w:ascii="Times New Roman" w:hAnsi="Times New Roman" w:cs="Times New Roman"/>
          <w:sz w:val="24"/>
          <w:szCs w:val="24"/>
        </w:rPr>
        <w:t xml:space="preserve">ствующим по поручению оператора. В </w:t>
      </w:r>
      <w:r w:rsidRPr="00D5138B">
        <w:rPr>
          <w:rFonts w:ascii="Times New Roman" w:hAnsi="Times New Roman" w:cs="Times New Roman"/>
          <w:sz w:val="24"/>
          <w:szCs w:val="24"/>
        </w:rPr>
        <w:t xml:space="preserve">случае, если сохранение персональных данных более не требуется для целей обработки 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оператор должен </w:t>
      </w:r>
      <w:r w:rsidRPr="00D5138B">
        <w:rPr>
          <w:rFonts w:ascii="Times New Roman" w:hAnsi="Times New Roman" w:cs="Times New Roman"/>
          <w:sz w:val="24"/>
          <w:szCs w:val="24"/>
        </w:rPr>
        <w:t>уничтожить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или обеспечить их уничтожение, </w:t>
      </w:r>
      <w:r w:rsidRPr="00D5138B">
        <w:rPr>
          <w:rFonts w:ascii="Times New Roman" w:hAnsi="Times New Roman" w:cs="Times New Roman"/>
          <w:sz w:val="24"/>
          <w:szCs w:val="24"/>
        </w:rPr>
        <w:t>если обработка персональных данных осуществляется другим лицом, дей</w:t>
      </w:r>
      <w:r>
        <w:rPr>
          <w:rFonts w:ascii="Times New Roman" w:hAnsi="Times New Roman" w:cs="Times New Roman"/>
          <w:sz w:val="24"/>
          <w:szCs w:val="24"/>
        </w:rPr>
        <w:t>ствующим по поручению оператора.</w:t>
      </w:r>
    </w:p>
    <w:p w:rsidR="006316A4" w:rsidRPr="00B50A62" w:rsidRDefault="006316A4" w:rsidP="00541EF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50A62">
        <w:rPr>
          <w:rFonts w:ascii="Times New Roman" w:hAnsi="Times New Roman" w:cs="Times New Roman"/>
          <w:sz w:val="24"/>
          <w:szCs w:val="24"/>
        </w:rPr>
        <w:t>Руководствуясь указанными выше обстоятельствами,</w:t>
      </w:r>
    </w:p>
    <w:p w:rsidR="006316A4" w:rsidRPr="00B50A62" w:rsidRDefault="006316A4" w:rsidP="00541EF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50A62">
        <w:rPr>
          <w:rFonts w:ascii="Times New Roman" w:hAnsi="Times New Roman" w:cs="Times New Roman"/>
          <w:sz w:val="24"/>
          <w:szCs w:val="24"/>
        </w:rPr>
        <w:t>ПРОШУ:</w:t>
      </w:r>
    </w:p>
    <w:p w:rsidR="006316A4" w:rsidRPr="00B50A62" w:rsidRDefault="006316A4" w:rsidP="00541EF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62">
        <w:rPr>
          <w:rFonts w:ascii="Times New Roman" w:hAnsi="Times New Roman" w:cs="Times New Roman"/>
          <w:sz w:val="24"/>
          <w:szCs w:val="24"/>
        </w:rPr>
        <w:t xml:space="preserve">С момента получения данного заявления </w:t>
      </w:r>
      <w:r>
        <w:rPr>
          <w:rFonts w:ascii="Times New Roman" w:hAnsi="Times New Roman" w:cs="Times New Roman"/>
          <w:sz w:val="24"/>
          <w:szCs w:val="24"/>
        </w:rPr>
        <w:t xml:space="preserve">в трехдневный срок </w:t>
      </w:r>
      <w:r w:rsidRPr="00B50A62">
        <w:rPr>
          <w:rFonts w:ascii="Times New Roman" w:hAnsi="Times New Roman" w:cs="Times New Roman"/>
          <w:sz w:val="24"/>
          <w:szCs w:val="24"/>
        </w:rPr>
        <w:t>прекратить обработку и передачу моих персональных данных.</w:t>
      </w:r>
    </w:p>
    <w:p w:rsidR="006316A4" w:rsidRDefault="006316A4" w:rsidP="00541EF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62">
        <w:rPr>
          <w:rFonts w:ascii="Times New Roman" w:hAnsi="Times New Roman" w:cs="Times New Roman"/>
          <w:sz w:val="24"/>
          <w:szCs w:val="24"/>
        </w:rPr>
        <w:t>Уведомить меня о результатах рассмотрения данного заявления письменно в установленный законом срок.</w:t>
      </w:r>
    </w:p>
    <w:p w:rsidR="006316A4" w:rsidRDefault="006316A4" w:rsidP="00541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6A4" w:rsidRPr="003C1AB8" w:rsidRDefault="006316A4" w:rsidP="00541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AB8">
        <w:rPr>
          <w:rFonts w:ascii="Times New Roman" w:hAnsi="Times New Roman" w:cs="Times New Roman"/>
          <w:sz w:val="24"/>
          <w:szCs w:val="24"/>
        </w:rPr>
        <w:t xml:space="preserve">______________/ ____________________________________________________ </w:t>
      </w:r>
    </w:p>
    <w:p w:rsidR="006316A4" w:rsidRPr="003C1AB8" w:rsidRDefault="006316A4" w:rsidP="00541EF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C1AB8">
        <w:rPr>
          <w:rFonts w:ascii="Times New Roman" w:hAnsi="Times New Roman" w:cs="Times New Roman"/>
          <w:i/>
          <w:iCs/>
          <w:sz w:val="24"/>
          <w:szCs w:val="24"/>
        </w:rPr>
        <w:t>подпись</w:t>
      </w:r>
      <w:r w:rsidRPr="003C1AB8">
        <w:rPr>
          <w:rFonts w:ascii="Times New Roman" w:hAnsi="Times New Roman" w:cs="Times New Roman"/>
          <w:sz w:val="24"/>
          <w:szCs w:val="24"/>
        </w:rPr>
        <w:tab/>
      </w:r>
      <w:r w:rsidRPr="003C1AB8">
        <w:rPr>
          <w:rFonts w:ascii="Times New Roman" w:hAnsi="Times New Roman" w:cs="Times New Roman"/>
          <w:sz w:val="24"/>
          <w:szCs w:val="24"/>
        </w:rPr>
        <w:tab/>
      </w:r>
      <w:r w:rsidRPr="003C1AB8">
        <w:rPr>
          <w:rFonts w:ascii="Times New Roman" w:hAnsi="Times New Roman" w:cs="Times New Roman"/>
          <w:sz w:val="24"/>
          <w:szCs w:val="24"/>
        </w:rPr>
        <w:tab/>
      </w:r>
      <w:r w:rsidRPr="003C1AB8">
        <w:rPr>
          <w:rFonts w:ascii="Times New Roman" w:hAnsi="Times New Roman" w:cs="Times New Roman"/>
          <w:i/>
          <w:iCs/>
          <w:sz w:val="24"/>
          <w:szCs w:val="24"/>
        </w:rPr>
        <w:t>(ФИО полностью)</w:t>
      </w:r>
    </w:p>
    <w:p w:rsidR="006316A4" w:rsidRPr="003C1AB8" w:rsidRDefault="006316A4" w:rsidP="00541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AB8">
        <w:rPr>
          <w:rFonts w:ascii="Times New Roman" w:hAnsi="Times New Roman" w:cs="Times New Roman"/>
          <w:sz w:val="24"/>
          <w:szCs w:val="24"/>
        </w:rPr>
        <w:t xml:space="preserve">Дата «___»______________20___ года </w:t>
      </w:r>
    </w:p>
    <w:p w:rsidR="006316A4" w:rsidRPr="00236558" w:rsidRDefault="006316A4" w:rsidP="00236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316A4" w:rsidRPr="00236558" w:rsidSect="00236558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6A4" w:rsidRDefault="006316A4" w:rsidP="003130DF">
      <w:pPr>
        <w:spacing w:after="0" w:line="240" w:lineRule="auto"/>
      </w:pPr>
      <w:r>
        <w:separator/>
      </w:r>
    </w:p>
  </w:endnote>
  <w:endnote w:type="continuationSeparator" w:id="1">
    <w:p w:rsidR="006316A4" w:rsidRDefault="006316A4" w:rsidP="00313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6A4" w:rsidRDefault="006316A4" w:rsidP="003130DF">
      <w:pPr>
        <w:spacing w:after="0" w:line="240" w:lineRule="auto"/>
      </w:pPr>
      <w:r>
        <w:separator/>
      </w:r>
    </w:p>
  </w:footnote>
  <w:footnote w:type="continuationSeparator" w:id="1">
    <w:p w:rsidR="006316A4" w:rsidRDefault="006316A4" w:rsidP="00313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6A4" w:rsidRDefault="006316A4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6316A4" w:rsidRDefault="006316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646"/>
    <w:multiLevelType w:val="hybridMultilevel"/>
    <w:tmpl w:val="4C5A698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054607"/>
    <w:multiLevelType w:val="hybridMultilevel"/>
    <w:tmpl w:val="9BF457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227916"/>
    <w:multiLevelType w:val="hybridMultilevel"/>
    <w:tmpl w:val="18F4CA7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65A2987"/>
    <w:multiLevelType w:val="hybridMultilevel"/>
    <w:tmpl w:val="9B848CF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A90C5E"/>
    <w:multiLevelType w:val="hybridMultilevel"/>
    <w:tmpl w:val="36FE31E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F9268D7"/>
    <w:multiLevelType w:val="hybridMultilevel"/>
    <w:tmpl w:val="7EDE872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43415DCF"/>
    <w:multiLevelType w:val="hybridMultilevel"/>
    <w:tmpl w:val="571EA23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25F57AE"/>
    <w:multiLevelType w:val="hybridMultilevel"/>
    <w:tmpl w:val="012C72C8"/>
    <w:lvl w:ilvl="0" w:tplc="948C5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1811E3"/>
    <w:multiLevelType w:val="hybridMultilevel"/>
    <w:tmpl w:val="CD5CDC6A"/>
    <w:lvl w:ilvl="0" w:tplc="948C5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6440AB"/>
    <w:multiLevelType w:val="hybridMultilevel"/>
    <w:tmpl w:val="4404D2E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4B420CF"/>
    <w:multiLevelType w:val="hybridMultilevel"/>
    <w:tmpl w:val="CA6E976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B3C15"/>
    <w:multiLevelType w:val="hybridMultilevel"/>
    <w:tmpl w:val="76921C6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B8A3B9F"/>
    <w:multiLevelType w:val="hybridMultilevel"/>
    <w:tmpl w:val="04D6EC6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D951947"/>
    <w:multiLevelType w:val="hybridMultilevel"/>
    <w:tmpl w:val="EFC2A41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6"/>
  </w:num>
  <w:num w:numId="12">
    <w:abstractNumId w:val="8"/>
  </w:num>
  <w:num w:numId="13">
    <w:abstractNumId w:val="9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6558"/>
    <w:rsid w:val="00024DD6"/>
    <w:rsid w:val="0008754C"/>
    <w:rsid w:val="000A3DC4"/>
    <w:rsid w:val="000B1446"/>
    <w:rsid w:val="000F6FEA"/>
    <w:rsid w:val="001006A9"/>
    <w:rsid w:val="001167A3"/>
    <w:rsid w:val="001255BF"/>
    <w:rsid w:val="00134372"/>
    <w:rsid w:val="001542F4"/>
    <w:rsid w:val="00157CC2"/>
    <w:rsid w:val="001A20C6"/>
    <w:rsid w:val="001C0762"/>
    <w:rsid w:val="001C34DA"/>
    <w:rsid w:val="001C5359"/>
    <w:rsid w:val="0022480C"/>
    <w:rsid w:val="00226675"/>
    <w:rsid w:val="00236558"/>
    <w:rsid w:val="00247B42"/>
    <w:rsid w:val="002A37D1"/>
    <w:rsid w:val="002C4715"/>
    <w:rsid w:val="002E2D2F"/>
    <w:rsid w:val="003130DF"/>
    <w:rsid w:val="003217CD"/>
    <w:rsid w:val="00335D68"/>
    <w:rsid w:val="003800AF"/>
    <w:rsid w:val="003C1AB8"/>
    <w:rsid w:val="003C4379"/>
    <w:rsid w:val="003C7024"/>
    <w:rsid w:val="003D2D71"/>
    <w:rsid w:val="00441A76"/>
    <w:rsid w:val="00451D76"/>
    <w:rsid w:val="00453B65"/>
    <w:rsid w:val="004F6312"/>
    <w:rsid w:val="00541EF0"/>
    <w:rsid w:val="00547778"/>
    <w:rsid w:val="00573BF5"/>
    <w:rsid w:val="00621D19"/>
    <w:rsid w:val="006316A4"/>
    <w:rsid w:val="00634DB9"/>
    <w:rsid w:val="00675E95"/>
    <w:rsid w:val="006A1096"/>
    <w:rsid w:val="006A3284"/>
    <w:rsid w:val="006C0DF7"/>
    <w:rsid w:val="00733A00"/>
    <w:rsid w:val="007A4DDA"/>
    <w:rsid w:val="007C0ACC"/>
    <w:rsid w:val="00846B6F"/>
    <w:rsid w:val="00874D76"/>
    <w:rsid w:val="008A2424"/>
    <w:rsid w:val="008F1EC9"/>
    <w:rsid w:val="008F5A79"/>
    <w:rsid w:val="009656A3"/>
    <w:rsid w:val="009C00C3"/>
    <w:rsid w:val="009D7C9C"/>
    <w:rsid w:val="009F4315"/>
    <w:rsid w:val="009F5F60"/>
    <w:rsid w:val="00A26C9B"/>
    <w:rsid w:val="00A47A6A"/>
    <w:rsid w:val="00AB7520"/>
    <w:rsid w:val="00AD6140"/>
    <w:rsid w:val="00AF4639"/>
    <w:rsid w:val="00B2675C"/>
    <w:rsid w:val="00B47B13"/>
    <w:rsid w:val="00B50A62"/>
    <w:rsid w:val="00B531F5"/>
    <w:rsid w:val="00B969CD"/>
    <w:rsid w:val="00BB0F72"/>
    <w:rsid w:val="00BC16EF"/>
    <w:rsid w:val="00BC3ADF"/>
    <w:rsid w:val="00BF5585"/>
    <w:rsid w:val="00BF7237"/>
    <w:rsid w:val="00C73256"/>
    <w:rsid w:val="00C809FF"/>
    <w:rsid w:val="00C87A76"/>
    <w:rsid w:val="00D44CEA"/>
    <w:rsid w:val="00D5138B"/>
    <w:rsid w:val="00D5389E"/>
    <w:rsid w:val="00D647AA"/>
    <w:rsid w:val="00D756B5"/>
    <w:rsid w:val="00D979D9"/>
    <w:rsid w:val="00E0230E"/>
    <w:rsid w:val="00E40C37"/>
    <w:rsid w:val="00E52A47"/>
    <w:rsid w:val="00F82489"/>
    <w:rsid w:val="00FA1435"/>
    <w:rsid w:val="00FD0833"/>
    <w:rsid w:val="00FD6927"/>
    <w:rsid w:val="00FE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F5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link w:val="Heading2Char"/>
    <w:uiPriority w:val="99"/>
    <w:qFormat/>
    <w:rsid w:val="00134372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13437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99"/>
    <w:qFormat/>
    <w:rsid w:val="00236558"/>
    <w:rPr>
      <w:b/>
      <w:bCs/>
    </w:rPr>
  </w:style>
  <w:style w:type="paragraph" w:styleId="Header">
    <w:name w:val="header"/>
    <w:basedOn w:val="Normal"/>
    <w:link w:val="HeaderChar"/>
    <w:uiPriority w:val="99"/>
    <w:rsid w:val="0031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0DF"/>
  </w:style>
  <w:style w:type="paragraph" w:styleId="Footer">
    <w:name w:val="footer"/>
    <w:basedOn w:val="Normal"/>
    <w:link w:val="FooterChar"/>
    <w:uiPriority w:val="99"/>
    <w:semiHidden/>
    <w:rsid w:val="00313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30DF"/>
  </w:style>
  <w:style w:type="paragraph" w:styleId="ListParagraph">
    <w:name w:val="List Paragraph"/>
    <w:basedOn w:val="Normal"/>
    <w:uiPriority w:val="99"/>
    <w:qFormat/>
    <w:rsid w:val="003130DF"/>
    <w:pPr>
      <w:ind w:left="720"/>
    </w:pPr>
  </w:style>
  <w:style w:type="paragraph" w:customStyle="1" w:styleId="formattext">
    <w:name w:val="formattext"/>
    <w:basedOn w:val="Normal"/>
    <w:uiPriority w:val="99"/>
    <w:rsid w:val="00541EF0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99"/>
    <w:rsid w:val="0013437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437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3217C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3800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800A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46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2411</Words>
  <Characters>13746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3</cp:revision>
  <cp:lastPrinted>2017-10-12T07:12:00Z</cp:lastPrinted>
  <dcterms:created xsi:type="dcterms:W3CDTF">2017-10-12T07:12:00Z</dcterms:created>
  <dcterms:modified xsi:type="dcterms:W3CDTF">2017-10-12T10:45:00Z</dcterms:modified>
</cp:coreProperties>
</file>